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144FA3" w14:paraId="67049D07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221F35BB" w14:textId="5C44DAD9" w:rsidR="00BF49DC" w:rsidRPr="00144FA3" w:rsidRDefault="00144FA3" w:rsidP="006B6899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ENERO</w:t>
            </w:r>
          </w:p>
        </w:tc>
        <w:tc>
          <w:tcPr>
            <w:tcW w:w="2500" w:type="pct"/>
            <w:vAlign w:val="center"/>
          </w:tcPr>
          <w:p w14:paraId="225D0E91" w14:textId="79219FB0" w:rsidR="00BF49DC" w:rsidRPr="00144FA3" w:rsidRDefault="006B6899" w:rsidP="006B6899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2021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1BF397A1" w14:textId="3B4883A9" w:rsidR="00BF49DC" w:rsidRPr="00144FA3" w:rsidRDefault="00BF49DC" w:rsidP="00BF49DC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BF49DC" w:rsidRPr="00144FA3" w14:paraId="726CE1BC" w14:textId="77777777" w:rsidTr="00144FA3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5E31B428" w:rsidR="00BF49DC" w:rsidRPr="00144FA3" w:rsidRDefault="00144FA3" w:rsidP="00BF49DC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05B1A29A" w:rsidR="00BF49DC" w:rsidRPr="00144FA3" w:rsidRDefault="00144FA3" w:rsidP="00BF49DC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11F63D97" w:rsidR="00BF49DC" w:rsidRPr="00144FA3" w:rsidRDefault="00144FA3" w:rsidP="00BF49DC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54799E25" w:rsidR="00BF49DC" w:rsidRPr="00144FA3" w:rsidRDefault="00144FA3" w:rsidP="00BF49DC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217ABA08" w:rsidR="00BF49DC" w:rsidRPr="00144FA3" w:rsidRDefault="00144FA3" w:rsidP="00BF49DC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439575D4" w:rsidR="00BF49DC" w:rsidRPr="00144FA3" w:rsidRDefault="00144FA3" w:rsidP="00BF49DC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205620A5" w:rsidR="00BF49DC" w:rsidRPr="00144FA3" w:rsidRDefault="00144FA3" w:rsidP="00BF49DC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BF49DC" w:rsidRPr="00144FA3" w14:paraId="6EAC1785" w14:textId="77777777" w:rsidTr="00144FA3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61CEAFF" w14:textId="07D96496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5D38063D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310A8384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5458E1D4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37D6988D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383201" w14:textId="6D2641C8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7E31BBE" w14:textId="2B7BB8C0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144FA3" w14:paraId="3C2DA741" w14:textId="77777777" w:rsidTr="00144FA3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65FADA03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589DC3CC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76E4A7FB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3E183852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184207C2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334D7368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E6DFA71" w14:textId="6BB850D3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144FA3" w14:paraId="6A8DAA74" w14:textId="77777777" w:rsidTr="00144FA3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6EDA8DAF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5D1161F9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374523F6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675A1C5C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7ACEF313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4BB04BC8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394B26C" w14:textId="5E92C795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144FA3" w14:paraId="1D2030A0" w14:textId="77777777" w:rsidTr="00144FA3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4A73E9DD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2DA9DA24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0BB1C04A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24107CD6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24866FCE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32AE21FE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E480CCF" w14:textId="7F3F44CC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144FA3" w14:paraId="0A8EB60A" w14:textId="77777777" w:rsidTr="00144FA3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26992888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51B9D4CF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49E19AB8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27160202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6FAF4D14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74AECFB5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718B96E" w14:textId="625E0A61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144FA3" w14:paraId="5CCC9C47" w14:textId="77777777" w:rsidTr="00144FA3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42A593C7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D5F48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2AC02406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D5F48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D5F48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D5F48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ED5F48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197EF86" w14:textId="77777777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144FA3" w14:paraId="006BD6C0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bookmarkEnd w:id="0"/>
          <w:p w14:paraId="19962AF0" w14:textId="2490FCE8" w:rsidR="006B6899" w:rsidRPr="00144FA3" w:rsidRDefault="00144FA3" w:rsidP="006B6899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FEBRERO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30F9F655" w14:textId="09973648" w:rsidR="006B6899" w:rsidRPr="00144FA3" w:rsidRDefault="006B6899" w:rsidP="006B6899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2021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2609632D" w14:textId="71E92072" w:rsidR="006B6899" w:rsidRPr="00144FA3" w:rsidRDefault="006B6899" w:rsidP="006B6899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6B6899" w:rsidRPr="00144FA3" w14:paraId="2A9965BE" w14:textId="77777777" w:rsidTr="00144FA3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512E7E2D" w14:textId="72738227" w:rsidR="006B6899" w:rsidRPr="00144FA3" w:rsidRDefault="00144FA3" w:rsidP="006B6899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FAB7376" w14:textId="16D609FD" w:rsidR="006B6899" w:rsidRPr="00144FA3" w:rsidRDefault="00144FA3" w:rsidP="006B6899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798461" w14:textId="1602F382" w:rsidR="006B6899" w:rsidRPr="00144FA3" w:rsidRDefault="00144FA3" w:rsidP="006B6899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3D869A9" w14:textId="759AD147" w:rsidR="006B6899" w:rsidRPr="00144FA3" w:rsidRDefault="00144FA3" w:rsidP="006B6899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05A4BF1" w14:textId="7EF2D720" w:rsidR="006B6899" w:rsidRPr="00144FA3" w:rsidRDefault="00144FA3" w:rsidP="006B6899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7A9C8F80" w:rsidR="006B6899" w:rsidRPr="00144FA3" w:rsidRDefault="00144FA3" w:rsidP="006B6899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31EAB2A" w14:textId="6700BD50" w:rsidR="006B6899" w:rsidRPr="00144FA3" w:rsidRDefault="00144FA3" w:rsidP="006B6899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6B6899" w:rsidRPr="00144FA3" w14:paraId="78897B1C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798EEC05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2940EBB2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4B572944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44180A44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49EBDD64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5CCEC67C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0DECD65E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6B6899" w:rsidRPr="00144FA3" w14:paraId="48619F73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63345970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4F37FFC1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76A857E3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52C40313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34F5DDB8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7565287E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6366960C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6B6899" w:rsidRPr="00144FA3" w14:paraId="7F359005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50401415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106E3B25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7222ED6C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7FE66729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259A963F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4D0BB66A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24DA4754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6B6899" w:rsidRPr="00144FA3" w14:paraId="508437E3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4352C274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25A58A0A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4789FAA0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00AE852B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66EAF589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7CF9F5D6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21ED8C01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6B6899" w:rsidRPr="00144FA3" w14:paraId="7B2D4DB4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36C96F7D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2A52E5F1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4D1DEC65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23D43BB2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6E26D340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4FB9804F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5B846E1C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6B6899" w:rsidRPr="00144FA3" w14:paraId="476F1256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16E185BC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42580253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b/>
                <w:noProof/>
                <w:color w:val="auto"/>
                <w:sz w:val="32"/>
                <w:szCs w:val="32"/>
                <w:lang w:bidi="ru-RU"/>
              </w:rPr>
              <w:instrText>!A12 Is Not In Table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784B55A0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37FAAA50" w14:textId="4EA5B09A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MARZO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26647E3B" w14:textId="78F1408C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2021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24BEBF7E" w14:textId="29E5ADCC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ED5F48" w:rsidRPr="00144FA3" w14:paraId="560D596D" w14:textId="77777777" w:rsidTr="004F426D">
        <w:trPr>
          <w:trHeight w:val="567"/>
        </w:trPr>
        <w:tc>
          <w:tcPr>
            <w:tcW w:w="709" w:type="pct"/>
            <w:shd w:val="clear" w:color="auto" w:fill="F2F2F2" w:themeFill="background1" w:themeFillShade="F2"/>
            <w:vAlign w:val="center"/>
          </w:tcPr>
          <w:p w14:paraId="44C5013E" w14:textId="5C27D56E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4CD7167" w14:textId="2953A394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845A00" w14:textId="01CB7064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87DAD2F" w14:textId="05358B37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869AF3A" w14:textId="742DD91F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4742F2B0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7BD5908" w14:textId="1666356C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630DC1FC" w14:textId="77777777" w:rsidTr="004F426D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592C9C6A" w14:textId="70F4F56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054A12B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313AD50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0A29CC5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76E7212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34AF6B9E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46AA2E12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E722F99" w14:textId="77777777" w:rsidTr="004F426D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21D7CE2B" w14:textId="2F096CC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5802854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428C453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07686D4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7FD64FA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3A0B84D6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313A7251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1B29EB07" w14:textId="77777777" w:rsidTr="004F426D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6D98C24B" w14:textId="00BB706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495F78F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1881E76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44A335B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0AB8FEE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07E30CA3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3D0080F1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63061927" w14:textId="77777777" w:rsidTr="004F426D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322A3772" w14:textId="04BEC5A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0D7CD5D4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40C5B82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5034649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1B43849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0F4EA376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29A780E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EFD4BD9" w14:textId="77777777" w:rsidTr="004F426D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7BFFCF65" w14:textId="38C0511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671CD5F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2FC47C91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5882890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1A85D2A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2B7ECD15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233DEE64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53597095" w14:textId="77777777" w:rsidTr="004F426D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4653864B" w14:textId="128C957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2430963D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144FA3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  <w:bookmarkStart w:id="1" w:name="_GoBack"/>
      <w:bookmarkEnd w:id="1"/>
    </w:p>
    <w:sectPr w:rsidR="00ED5F48" w:rsidRPr="00144FA3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F8302" w14:textId="77777777" w:rsidR="00605E0A" w:rsidRDefault="00605E0A">
      <w:pPr>
        <w:spacing w:after="0"/>
      </w:pPr>
      <w:r>
        <w:separator/>
      </w:r>
    </w:p>
  </w:endnote>
  <w:endnote w:type="continuationSeparator" w:id="0">
    <w:p w14:paraId="13372605" w14:textId="77777777" w:rsidR="00605E0A" w:rsidRDefault="00605E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93CBA" w14:textId="77777777" w:rsidR="00605E0A" w:rsidRDefault="00605E0A">
      <w:pPr>
        <w:spacing w:after="0"/>
      </w:pPr>
      <w:r>
        <w:separator/>
      </w:r>
    </w:p>
  </w:footnote>
  <w:footnote w:type="continuationSeparator" w:id="0">
    <w:p w14:paraId="1FC210C8" w14:textId="77777777" w:rsidR="00605E0A" w:rsidRDefault="00605E0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44FA3"/>
    <w:rsid w:val="00151CCE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5E07"/>
    <w:rsid w:val="00416364"/>
    <w:rsid w:val="00431B29"/>
    <w:rsid w:val="00440416"/>
    <w:rsid w:val="00462EAD"/>
    <w:rsid w:val="004A6170"/>
    <w:rsid w:val="004F426D"/>
    <w:rsid w:val="004F6AAC"/>
    <w:rsid w:val="00512F2D"/>
    <w:rsid w:val="00570FBB"/>
    <w:rsid w:val="00583B82"/>
    <w:rsid w:val="005923AC"/>
    <w:rsid w:val="005D5149"/>
    <w:rsid w:val="005E656F"/>
    <w:rsid w:val="00605E0A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2020-08-26T06:07:00Z</dcterms:created>
  <dcterms:modified xsi:type="dcterms:W3CDTF">2020-08-26T06:07:00Z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