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7FAF298C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0B71B109" w14:textId="2D64F11A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ABRIL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23A157B9" w14:textId="2F8D96E2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2021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208FF17" w14:textId="726E9943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F48" w:rsidRPr="00144FA3" w14:paraId="4B2EB927" w14:textId="77777777" w:rsidTr="00144FA3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00F8259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769C4C7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3A9F3383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0BEAEF6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045CF9E2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3967F779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AEC02A7" w14:textId="55986305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6A54C37E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66FFCE9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208363B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03832A4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43B7A14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5AE1D0E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1691C4A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07C36D6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EB2B2FA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525D68E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24130AF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51398EA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5B7D05E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0F4DED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405C9FF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7C77EDF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002DD0F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63F490D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4E434D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1D72CE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6DA2C1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214ED27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7339954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063B8DC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68BAFAE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4458790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268CC20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446A752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72A83B5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353CDDA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3285FAE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16952AB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D73EBF0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61A0F51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4E1ECD2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2912CF5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687A19A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0A91CB8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157449B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136E05B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3BE865F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50FB9FC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4330A9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5E679A77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1ADD435E" w14:textId="6270E3D3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MAYO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356E2AAA" w14:textId="72E00F92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2021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867D3" w14:textId="4AD3AE40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4232816E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70917B9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644F530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627662CA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6B471E40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3E98B438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2C2EBBD5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07C2A09C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6F5FFAB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1494A07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02A0285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2A7A689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1161BB1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32A372F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1B27242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26ED11E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43A7E9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52084FD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3D98049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66AB5D8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47DA6A3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7A9F221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6DB5064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48FB0C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5CD501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1D16187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22E983C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60FFFDC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33E4C47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43F09B3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5195F30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06D508C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967DB6D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0E2307F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1679640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401BBC1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72D9D9C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53A3E3C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437E9A6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1D89D66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B252533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0631621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1FF257C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5C6752C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56FCC59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3C61E7D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4FADC3C0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41A6267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832F5D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0EB6CA1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58DDB5D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47DF545E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623DCF36" w14:textId="14BD9606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JUNIO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784345F2" w14:textId="6033BE80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2021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546A3C18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6E7CA139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6F712AA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36CB6D2B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6A46A20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4807F3E7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559B96E9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7BB074FB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57699A99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6342F2A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55736A1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0F41A92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56329F2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297228B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12C3B50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05BA76E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2248B72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42C33B7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39D06E0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778D582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2EA4F2A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00BDC89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2AFAF15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1939348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C70933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4CE7AE5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28B2613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33FD0AA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6302E9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43FE158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7820A463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5CCB43D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4D7026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70F712C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4381AD0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2F1ABD4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0FB9497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07D4427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0F34179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56088993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7201894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67914D5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52D159C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13E1C1F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55F016A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2C9F1FA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1A6A81E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5E1F347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B2D167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753877E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2D229BB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144FA3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  <w:bookmarkStart w:id="0" w:name="_GoBack"/>
      <w:bookmarkEnd w:id="0"/>
    </w:p>
    <w:sectPr w:rsidR="00ED5F48" w:rsidRPr="00144FA3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11390" w14:textId="77777777" w:rsidR="009D04F4" w:rsidRDefault="009D04F4">
      <w:pPr>
        <w:spacing w:after="0"/>
      </w:pPr>
      <w:r>
        <w:separator/>
      </w:r>
    </w:p>
  </w:endnote>
  <w:endnote w:type="continuationSeparator" w:id="0">
    <w:p w14:paraId="2B754E9C" w14:textId="77777777" w:rsidR="009D04F4" w:rsidRDefault="009D04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6E90B" w14:textId="77777777" w:rsidR="009D04F4" w:rsidRDefault="009D04F4">
      <w:pPr>
        <w:spacing w:after="0"/>
      </w:pPr>
      <w:r>
        <w:separator/>
      </w:r>
    </w:p>
  </w:footnote>
  <w:footnote w:type="continuationSeparator" w:id="0">
    <w:p w14:paraId="122701C3" w14:textId="77777777" w:rsidR="009D04F4" w:rsidRDefault="009D04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683E"/>
    <w:rsid w:val="001274F3"/>
    <w:rsid w:val="00144FA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5E07"/>
    <w:rsid w:val="00416364"/>
    <w:rsid w:val="00431B29"/>
    <w:rsid w:val="00440416"/>
    <w:rsid w:val="00462EAD"/>
    <w:rsid w:val="004A6170"/>
    <w:rsid w:val="004F426D"/>
    <w:rsid w:val="004F6AAC"/>
    <w:rsid w:val="00512F2D"/>
    <w:rsid w:val="00543CC7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D04F4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6A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2020-08-26T07:14:00Z</dcterms:created>
  <dcterms:modified xsi:type="dcterms:W3CDTF">2020-08-26T07:14:00Z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